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F37" w:rsidRDefault="00334F37">
      <w:pPr>
        <w:rPr>
          <w:rFonts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5.6pt;margin-top:17.5pt;width:363pt;height:43.55pt;z-index:-251660800" strokecolor="white">
            <v:textbox style="mso-fit-shape-to-text:t" inset="0,0,0,0">
              <w:txbxContent>
                <w:p w:rsidR="00334F37" w:rsidRPr="00C316F0" w:rsidRDefault="00334F37" w:rsidP="002C795E">
                  <w:pPr>
                    <w:rPr>
                      <w:rFonts w:ascii="STXingkai" w:eastAsia="STXingkai" w:cs="Times New Roman"/>
                      <w:spacing w:val="20"/>
                      <w:sz w:val="48"/>
                      <w:szCs w:val="48"/>
                      <w:lang w:eastAsia="zh-CN"/>
                    </w:rPr>
                  </w:pPr>
                  <w:r w:rsidRPr="00C316F0">
                    <w:rPr>
                      <w:rFonts w:ascii="STXingkai" w:eastAsia="STXingkai" w:hAnsi="SimSun" w:cs="STXingkai" w:hint="eastAsia"/>
                      <w:spacing w:val="20"/>
                      <w:sz w:val="48"/>
                      <w:szCs w:val="48"/>
                      <w:lang w:eastAsia="zh-CN"/>
                    </w:rPr>
                    <w:t>礼敬世尊·阿</w:t>
                  </w:r>
                  <w:r w:rsidRPr="00322F1B">
                    <w:rPr>
                      <w:rFonts w:ascii="STXingkai" w:eastAsia="STXingkai" w:hAnsi="SimSun" w:cs="STXingkai" w:hint="eastAsia"/>
                      <w:spacing w:val="20"/>
                      <w:sz w:val="48"/>
                      <w:szCs w:val="48"/>
                      <w:lang w:eastAsia="zh-CN"/>
                    </w:rPr>
                    <w:t>罗</w:t>
                  </w:r>
                  <w:r w:rsidRPr="00C316F0">
                    <w:rPr>
                      <w:rFonts w:ascii="STXingkai" w:eastAsia="STXingkai" w:hAnsi="SimSun" w:cs="STXingkai" w:hint="eastAsia"/>
                      <w:spacing w:val="20"/>
                      <w:sz w:val="48"/>
                      <w:szCs w:val="48"/>
                      <w:lang w:eastAsia="zh-CN"/>
                    </w:rPr>
                    <w:t>汉·正等正觉者</w:t>
                  </w:r>
                </w:p>
              </w:txbxContent>
            </v:textbox>
          </v:shape>
        </w:pict>
      </w:r>
    </w:p>
    <w:p w:rsidR="00334F37" w:rsidRPr="002C795E" w:rsidRDefault="00334F37">
      <w:pPr>
        <w:rPr>
          <w:rFonts w:cs="Times New Roman"/>
          <w:lang w:eastAsia="zh-CN"/>
        </w:rPr>
      </w:pPr>
      <w:r>
        <w:rPr>
          <w:noProof/>
        </w:rPr>
        <w:pict>
          <v:shape id="_x0000_s1027" type="#_x0000_t202" style="position:absolute;margin-left:47.1pt;margin-top:589.2pt;width:390pt;height:62.65pt;z-index:-251659776" strokecolor="white">
            <v:textbox style="mso-fit-shape-to-text:t" inset="0,0,0,0">
              <w:txbxContent>
                <w:p w:rsidR="00334F37" w:rsidRPr="009C6ADC" w:rsidRDefault="00334F37" w:rsidP="002C795E">
                  <w:pPr>
                    <w:rPr>
                      <w:rFonts w:ascii="DFKaiW5-A" w:eastAsia="DFKaiW5-A" w:cs="Times New Roman"/>
                      <w:b/>
                      <w:bCs/>
                      <w:outline/>
                      <w:shadow/>
                      <w:spacing w:val="60"/>
                      <w:sz w:val="80"/>
                      <w:szCs w:val="80"/>
                      <w:lang w:eastAsia="zh-CN"/>
                    </w:rPr>
                  </w:pPr>
                  <w:r w:rsidRPr="009C6ADC">
                    <w:rPr>
                      <w:rFonts w:ascii="DFKaiW5-A" w:eastAsia="DFKaiW5-A" w:hAnsi="Wingdings" w:cs="Times New Roman" w:hint="eastAsia"/>
                      <w:b/>
                      <w:bCs/>
                      <w:outline/>
                      <w:shadow/>
                      <w:spacing w:val="60"/>
                      <w:sz w:val="80"/>
                      <w:szCs w:val="80"/>
                      <w:lang w:eastAsia="zh-CN"/>
                    </w:rPr>
                    <w:sym w:font="Wingdings" w:char="F05D"/>
                  </w:r>
                  <w:r w:rsidRPr="009C6ADC">
                    <w:rPr>
                      <w:rFonts w:ascii="LiSu" w:eastAsia="LiSu" w:hAnsi="SimSun" w:cs="LiSu" w:hint="eastAsia"/>
                      <w:b/>
                      <w:bCs/>
                      <w:outline/>
                      <w:shadow/>
                      <w:spacing w:val="60"/>
                      <w:sz w:val="80"/>
                      <w:szCs w:val="80"/>
                      <w:lang w:eastAsia="zh-CN"/>
                    </w:rPr>
                    <w:t>佛陀初转法轮相</w:t>
                  </w:r>
                  <w:r w:rsidRPr="009C6ADC">
                    <w:rPr>
                      <w:rFonts w:ascii="DFKaiW5-A" w:eastAsia="DFKaiW5-A" w:hAnsi="Wingdings" w:cs="Times New Roman" w:hint="eastAsia"/>
                      <w:b/>
                      <w:bCs/>
                      <w:outline/>
                      <w:shadow/>
                      <w:spacing w:val="60"/>
                      <w:sz w:val="80"/>
                      <w:szCs w:val="80"/>
                      <w:lang w:eastAsia="zh-CN"/>
                    </w:rPr>
                    <w:sym w:font="Wingdings" w:char="F05D"/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35.7pt;margin-top:96.55pt;width:61.5pt;height:461.25pt;z-index:-251657728" strokecolor="white">
            <v:textbox style="layout-flow:vertical-ideographic" inset="0,0,0,0">
              <w:txbxContent>
                <w:p w:rsidR="00334F37" w:rsidRPr="00E61E2C" w:rsidRDefault="00334F37" w:rsidP="00780685">
                  <w:pPr>
                    <w:rPr>
                      <w:rFonts w:ascii="STLiti" w:eastAsia="STLiti" w:cs="Times New Roman"/>
                      <w:color w:val="993300"/>
                      <w:sz w:val="72"/>
                      <w:szCs w:val="72"/>
                    </w:rPr>
                  </w:pPr>
                  <w:r w:rsidRPr="00E61E2C">
                    <w:rPr>
                      <w:rFonts w:ascii="STLiti" w:eastAsia="STLiti" w:hAnsi="SimSun" w:cs="STLiti" w:hint="eastAsia"/>
                      <w:color w:val="993300"/>
                      <w:sz w:val="72"/>
                      <w:szCs w:val="72"/>
                      <w:lang w:eastAsia="zh-CN"/>
                    </w:rPr>
                    <w:t>自调净其意</w:t>
                  </w:r>
                  <w:r w:rsidRPr="00E61E2C">
                    <w:rPr>
                      <w:rFonts w:ascii="STLiti" w:eastAsia="新細明體" w:hAnsi="SimSun" w:cs="新細明體" w:hint="eastAsia"/>
                      <w:color w:val="993300"/>
                      <w:sz w:val="72"/>
                      <w:szCs w:val="72"/>
                    </w:rPr>
                    <w:t>，</w:t>
                  </w:r>
                  <w:r w:rsidRPr="00E61E2C">
                    <w:rPr>
                      <w:rFonts w:ascii="STLiti" w:eastAsia="STLiti" w:hAnsi="SimSun" w:cs="STLiti" w:hint="eastAsia"/>
                      <w:color w:val="993300"/>
                      <w:sz w:val="72"/>
                      <w:szCs w:val="72"/>
                      <w:lang w:eastAsia="zh-CN"/>
                    </w:rPr>
                    <w:t>是则诸佛教</w:t>
                  </w:r>
                  <w:r w:rsidRPr="00E61E2C">
                    <w:rPr>
                      <w:rFonts w:ascii="STLiti" w:eastAsia="新細明體" w:hAnsi="SimSun" w:cs="新細明體" w:hint="eastAsia"/>
                      <w:color w:val="993300"/>
                      <w:sz w:val="72"/>
                      <w:szCs w:val="72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31pt;margin-top:92pt;width:61.5pt;height:461.25pt;z-index:-251658752" strokecolor="white">
            <v:textbox style="layout-flow:vertical-ideographic" inset="0,0,0,0">
              <w:txbxContent>
                <w:p w:rsidR="00334F37" w:rsidRPr="00E61E2C" w:rsidRDefault="00334F37" w:rsidP="00780685">
                  <w:pPr>
                    <w:rPr>
                      <w:rFonts w:ascii="STLiti" w:eastAsia="STLiti" w:cs="Times New Roman"/>
                      <w:color w:val="993300"/>
                      <w:sz w:val="72"/>
                      <w:szCs w:val="72"/>
                    </w:rPr>
                  </w:pPr>
                  <w:r w:rsidRPr="00E61E2C">
                    <w:rPr>
                      <w:rFonts w:ascii="STLiti" w:eastAsia="STLiti" w:hAnsi="SimSun" w:cs="STLiti" w:hint="eastAsia"/>
                      <w:color w:val="993300"/>
                      <w:sz w:val="72"/>
                      <w:szCs w:val="72"/>
                      <w:lang w:eastAsia="zh-CN"/>
                    </w:rPr>
                    <w:t>一切恶莫作</w:t>
                  </w:r>
                  <w:r w:rsidRPr="00E61E2C">
                    <w:rPr>
                      <w:rFonts w:ascii="STLiti" w:eastAsia="新細明體" w:hAnsi="SimSun" w:cs="新細明體" w:hint="eastAsia"/>
                      <w:color w:val="993300"/>
                      <w:sz w:val="72"/>
                      <w:szCs w:val="72"/>
                    </w:rPr>
                    <w:t>，</w:t>
                  </w:r>
                  <w:r w:rsidRPr="00E61E2C">
                    <w:rPr>
                      <w:rFonts w:ascii="STLiti" w:eastAsia="STLiti" w:hAnsi="SimSun" w:cs="STLiti" w:hint="eastAsia"/>
                      <w:color w:val="993300"/>
                      <w:sz w:val="72"/>
                      <w:szCs w:val="72"/>
                      <w:lang w:eastAsia="zh-CN"/>
                    </w:rPr>
                    <w:t>一切善应行</w:t>
                  </w:r>
                  <w:r w:rsidRPr="00E61E2C">
                    <w:rPr>
                      <w:rFonts w:ascii="STLiti" w:eastAsia="新細明體" w:hAnsi="SimSun" w:cs="新細明體" w:hint="eastAsia"/>
                      <w:color w:val="993300"/>
                      <w:sz w:val="72"/>
                      <w:szCs w:val="72"/>
                    </w:rPr>
                    <w:t>；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0" style="position:absolute;margin-left:41pt;margin-top:36.45pt;width:395.7pt;height:556.1pt;z-index:251659776" strokecolor="white">
            <v:textbox>
              <w:txbxContent>
                <w:p w:rsidR="00334F37" w:rsidRPr="00780685" w:rsidRDefault="00334F37">
                  <w:pPr>
                    <w:rPr>
                      <w:rFonts w:cs="Times New Roman"/>
                      <w:lang w:eastAsia="zh-CN"/>
                    </w:rPr>
                  </w:pPr>
                  <w:r w:rsidRPr="00451C2E">
                    <w:rPr>
                      <w:rFonts w:cs="Times New Roman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i1026" type="#_x0000_t75" style="width:375.75pt;height:536.25pt;visibility:visible">
                        <v:imagedata r:id="rId4" o:title=""/>
                        <o:lock v:ext="edit" aspectratio="f"/>
                      </v:shape>
                    </w:pict>
                  </w:r>
                </w:p>
              </w:txbxContent>
            </v:textbox>
          </v:rect>
        </w:pict>
      </w:r>
    </w:p>
    <w:sectPr w:rsidR="00334F37" w:rsidRPr="002C795E" w:rsidSect="00647E37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湞憤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DFKaiW5-A">
    <w:panose1 w:val="1A454350000000000000"/>
    <w:charset w:val="86"/>
    <w:family w:val="auto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Su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TLit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795E"/>
    <w:rsid w:val="000B61C4"/>
    <w:rsid w:val="000C176B"/>
    <w:rsid w:val="0014529C"/>
    <w:rsid w:val="001E5766"/>
    <w:rsid w:val="002C795E"/>
    <w:rsid w:val="00322F1B"/>
    <w:rsid w:val="00331F1A"/>
    <w:rsid w:val="00334F37"/>
    <w:rsid w:val="00357519"/>
    <w:rsid w:val="00451C2E"/>
    <w:rsid w:val="00484359"/>
    <w:rsid w:val="005E5A92"/>
    <w:rsid w:val="0060472E"/>
    <w:rsid w:val="00631FEC"/>
    <w:rsid w:val="00647E37"/>
    <w:rsid w:val="006711B8"/>
    <w:rsid w:val="007579FB"/>
    <w:rsid w:val="00780685"/>
    <w:rsid w:val="008D595A"/>
    <w:rsid w:val="00920A45"/>
    <w:rsid w:val="00963C77"/>
    <w:rsid w:val="00984393"/>
    <w:rsid w:val="009C6ADC"/>
    <w:rsid w:val="00B4483E"/>
    <w:rsid w:val="00B616EB"/>
    <w:rsid w:val="00B97C2A"/>
    <w:rsid w:val="00C316F0"/>
    <w:rsid w:val="00D57504"/>
    <w:rsid w:val="00DD4915"/>
    <w:rsid w:val="00E61E2C"/>
    <w:rsid w:val="00E778AF"/>
    <w:rsid w:val="00F80F3F"/>
    <w:rsid w:val="00FC0631"/>
    <w:rsid w:val="00FC0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915"/>
    <w:pPr>
      <w:spacing w:after="200"/>
    </w:pPr>
    <w:rPr>
      <w:rFonts w:cs="Calibri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C795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</TotalTime>
  <Pages>1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ds</cp:lastModifiedBy>
  <cp:revision>16</cp:revision>
  <cp:lastPrinted>2007-04-24T13:03:00Z</cp:lastPrinted>
  <dcterms:created xsi:type="dcterms:W3CDTF">2007-03-22T08:53:00Z</dcterms:created>
  <dcterms:modified xsi:type="dcterms:W3CDTF">2007-05-02T09:12:00Z</dcterms:modified>
</cp:coreProperties>
</file>